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FBBB" w14:textId="77777777" w:rsidR="004F6A80" w:rsidRDefault="004F6A80">
      <w:r w:rsidRPr="00597DF9">
        <w:rPr>
          <w:noProof/>
          <w:color w:val="FF0000"/>
        </w:rPr>
        <w:drawing>
          <wp:anchor distT="0" distB="0" distL="114300" distR="114300" simplePos="0" relativeHeight="251659264" behindDoc="1" locked="1" layoutInCell="0" allowOverlap="1" wp14:anchorId="2E0D8281" wp14:editId="0AC16747">
            <wp:simplePos x="0" y="0"/>
            <wp:positionH relativeFrom="page">
              <wp:align>left</wp:align>
            </wp:positionH>
            <wp:positionV relativeFrom="paragraph">
              <wp:posOffset>-903605</wp:posOffset>
            </wp:positionV>
            <wp:extent cx="6848475" cy="8658860"/>
            <wp:effectExtent l="0" t="0" r="9525" b="889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865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Layout table for event details"/>
      </w:tblPr>
      <w:tblGrid>
        <w:gridCol w:w="6480"/>
      </w:tblGrid>
      <w:tr w:rsidR="00D15EDC" w14:paraId="197E19FB" w14:textId="77777777" w:rsidTr="004F6A80">
        <w:trPr>
          <w:trHeight w:val="8730"/>
        </w:trPr>
        <w:tc>
          <w:tcPr>
            <w:tcW w:w="6480" w:type="dxa"/>
          </w:tcPr>
          <w:p w14:paraId="34695667" w14:textId="77777777" w:rsidR="00BB0859" w:rsidRDefault="00306BF8" w:rsidP="00BB0859">
            <w:pPr>
              <w:pStyle w:val="Heading1"/>
              <w:jc w:val="center"/>
              <w:rPr>
                <w:rFonts w:ascii="Comic Sans MS" w:hAnsi="Comic Sans MS"/>
                <w:sz w:val="96"/>
                <w:szCs w:val="96"/>
              </w:rPr>
            </w:pPr>
            <w:r w:rsidRPr="00D056A3">
              <w:rPr>
                <w:rFonts w:ascii="Comic Sans MS" w:hAnsi="Comic Sans MS"/>
                <w:sz w:val="96"/>
                <w:szCs w:val="96"/>
              </w:rPr>
              <w:t>CUPE 5180</w:t>
            </w:r>
          </w:p>
          <w:p w14:paraId="31A794E3" w14:textId="30BF784E" w:rsidR="006F51A2" w:rsidRPr="007C2E0E" w:rsidRDefault="00956743" w:rsidP="004E7A2E">
            <w:pPr>
              <w:pStyle w:val="Heading1"/>
              <w:jc w:val="center"/>
              <w:rPr>
                <w:rFonts w:ascii="Comic Sans MS" w:hAnsi="Comic Sans MS"/>
                <w:bCs/>
                <w:sz w:val="96"/>
                <w:szCs w:val="96"/>
              </w:rPr>
            </w:pPr>
            <w:r w:rsidRPr="007C2E0E">
              <w:rPr>
                <w:rFonts w:ascii="Comic Sans MS" w:hAnsi="Comic Sans MS"/>
                <w:bCs/>
                <w:sz w:val="28"/>
                <w:szCs w:val="28"/>
                <w:u w:val="single"/>
              </w:rPr>
              <w:t>“</w:t>
            </w:r>
            <w:r w:rsidR="00306BF8" w:rsidRPr="007C2E0E">
              <w:rPr>
                <w:rFonts w:ascii="Comic Sans MS" w:hAnsi="Comic Sans MS"/>
                <w:bCs/>
                <w:color w:val="EE0000"/>
                <w:sz w:val="28"/>
                <w:szCs w:val="28"/>
                <w:u w:val="single"/>
              </w:rPr>
              <w:t>MEMBERSHIP</w:t>
            </w:r>
            <w:r w:rsidRPr="007C2E0E">
              <w:rPr>
                <w:rFonts w:ascii="Comic Sans MS" w:hAnsi="Comic Sans MS"/>
                <w:bCs/>
                <w:color w:val="EE0000"/>
                <w:sz w:val="28"/>
                <w:szCs w:val="28"/>
                <w:u w:val="single"/>
              </w:rPr>
              <w:t xml:space="preserve"> F</w:t>
            </w:r>
            <w:r w:rsidR="0053221F" w:rsidRPr="007C2E0E">
              <w:rPr>
                <w:rFonts w:ascii="Comic Sans MS" w:hAnsi="Comic Sans MS"/>
                <w:bCs/>
                <w:color w:val="EE0000"/>
                <w:sz w:val="28"/>
                <w:szCs w:val="28"/>
                <w:u w:val="single"/>
              </w:rPr>
              <w:t>OODTRUCK DA</w:t>
            </w:r>
            <w:r w:rsidR="00A1078A">
              <w:rPr>
                <w:rFonts w:ascii="Comic Sans MS" w:hAnsi="Comic Sans MS"/>
                <w:bCs/>
                <w:color w:val="EE0000"/>
                <w:sz w:val="28"/>
                <w:szCs w:val="28"/>
                <w:u w:val="single"/>
              </w:rPr>
              <w:t>TE</w:t>
            </w:r>
            <w:r w:rsidR="0053221F" w:rsidRPr="007C2E0E">
              <w:rPr>
                <w:rFonts w:ascii="Comic Sans MS" w:hAnsi="Comic Sans MS"/>
                <w:bCs/>
                <w:color w:val="EE0000"/>
                <w:sz w:val="28"/>
                <w:szCs w:val="28"/>
                <w:u w:val="single"/>
              </w:rPr>
              <w:t>S</w:t>
            </w:r>
            <w:r w:rsidRPr="007C2E0E">
              <w:rPr>
                <w:rFonts w:ascii="Comic Sans MS" w:hAnsi="Comic Sans MS"/>
                <w:bCs/>
                <w:color w:val="EE0000"/>
                <w:sz w:val="32"/>
                <w:szCs w:val="32"/>
                <w:u w:val="single"/>
              </w:rPr>
              <w:t>”</w:t>
            </w:r>
          </w:p>
          <w:p w14:paraId="0EB4157D" w14:textId="347F04ED" w:rsidR="006F51A2" w:rsidRPr="007C2E0E" w:rsidRDefault="004E7A2E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Location</w:t>
            </w:r>
            <w:r w:rsidR="005312B2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&amp; Dates</w:t>
            </w:r>
          </w:p>
          <w:p w14:paraId="0E80ADAF" w14:textId="77777777" w:rsidR="004E7A2E" w:rsidRPr="007C2E0E" w:rsidRDefault="004E7A2E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</w:p>
          <w:p w14:paraId="33B782B1" w14:textId="17374CF3" w:rsidR="004E7A2E" w:rsidRPr="007C2E0E" w:rsidRDefault="004E7A2E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CVH Site Oct</w:t>
            </w:r>
            <w:r w:rsidR="00916F8E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. </w:t>
            </w:r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7th </w:t>
            </w:r>
            <w:r w:rsidR="00345BC1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(</w:t>
            </w:r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Patio/staff parking lot)</w:t>
            </w:r>
          </w:p>
          <w:p w14:paraId="79066563" w14:textId="68D3420B" w:rsidR="004E7A2E" w:rsidRPr="007C2E0E" w:rsidRDefault="004E7A2E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M Site </w:t>
            </w:r>
            <w:proofErr w:type="spellStart"/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Ocr</w:t>
            </w:r>
            <w:proofErr w:type="spellEnd"/>
            <w:r w:rsidR="00916F8E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. </w:t>
            </w:r>
            <w:r w:rsidR="00F37FA2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15</w:t>
            </w:r>
            <w:r w:rsidR="00916F8E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vertAlign w:val="superscript"/>
                <w:lang w:val="en-CA" w:eastAsia="en-CA"/>
              </w:rPr>
              <w:t>th</w:t>
            </w:r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(Outside J Wing)</w:t>
            </w:r>
          </w:p>
          <w:p w14:paraId="53867D97" w14:textId="01A99A3A" w:rsidR="004E7A2E" w:rsidRPr="007C2E0E" w:rsidRDefault="004E7A2E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Q Site</w:t>
            </w:r>
            <w:r w:rsidR="00C4312B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Oc</w:t>
            </w:r>
            <w:r w:rsidR="00CA2684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t</w:t>
            </w:r>
            <w:r w:rsidR="00916F8E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. </w:t>
            </w:r>
            <w:r w:rsidR="00F37FA2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8</w:t>
            </w:r>
            <w:r w:rsidR="00916F8E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vertAlign w:val="superscript"/>
                <w:lang w:val="en-CA" w:eastAsia="en-CA"/>
              </w:rPr>
              <w:t>th</w:t>
            </w:r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(</w:t>
            </w:r>
            <w:proofErr w:type="spellStart"/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Ouside</w:t>
            </w:r>
            <w:proofErr w:type="spellEnd"/>
            <w:r w:rsidR="0053221F"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Urgent Care)</w:t>
            </w:r>
          </w:p>
          <w:p w14:paraId="24BAEC0F" w14:textId="77777777" w:rsidR="00872EE6" w:rsidRPr="007C2E0E" w:rsidRDefault="00872EE6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</w:p>
          <w:p w14:paraId="2C6186BB" w14:textId="79277617" w:rsidR="00597DF9" w:rsidRPr="007C2E0E" w:rsidRDefault="00872EE6" w:rsidP="002056B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Times: 11AM – 2PM &amp; 4PM – 7PM</w:t>
            </w:r>
          </w:p>
          <w:p w14:paraId="1DDD5D12" w14:textId="77777777" w:rsidR="00892C83" w:rsidRPr="007C2E0E" w:rsidRDefault="00892C83" w:rsidP="002056B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</w:p>
          <w:p w14:paraId="7DAAADD4" w14:textId="620FF5D0" w:rsidR="00892C83" w:rsidRDefault="003F5DA2" w:rsidP="002056B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Lunch Delivery –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Watline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&amp;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Wellbrook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 xml:space="preserve"> Place Oct 7</w:t>
            </w:r>
            <w:r w:rsidRPr="003F5DA2"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vertAlign w:val="superscript"/>
                <w:lang w:val="en-CA" w:eastAsia="en-CA"/>
              </w:rPr>
              <w:t>th</w:t>
            </w:r>
          </w:p>
          <w:p w14:paraId="0B4BB370" w14:textId="79C6C63E" w:rsidR="003F5DA2" w:rsidRPr="007C2E0E" w:rsidRDefault="003F5DA2" w:rsidP="002056B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EE0000"/>
                <w:u w:val="single"/>
                <w:lang w:val="en-CA" w:eastAsia="en-CA"/>
              </w:rPr>
              <w:t>HRCC &amp; UHN RCC Oct. 15th</w:t>
            </w:r>
          </w:p>
          <w:p w14:paraId="3441F7C5" w14:textId="77777777" w:rsidR="00597DF9" w:rsidRPr="007C2E0E" w:rsidRDefault="00597DF9" w:rsidP="006F51A2">
            <w:pPr>
              <w:rPr>
                <w:rFonts w:ascii="Times New Roman" w:hAnsi="Times New Roman"/>
                <w:b/>
                <w:bCs/>
                <w:lang w:val="en-CA" w:eastAsia="en-CA"/>
              </w:rPr>
            </w:pPr>
          </w:p>
          <w:p w14:paraId="1DC4C625" w14:textId="65E90062" w:rsidR="00597DF9" w:rsidRPr="007C2E0E" w:rsidRDefault="00597DF9" w:rsidP="008B0E12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You MUST show your badge to receive food coupons. No exceptions. One </w:t>
            </w:r>
            <w:r w:rsidR="00630F33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entrée &amp; </w:t>
            </w: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one drink</w:t>
            </w:r>
            <w:r w:rsidR="00630F33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 </w:t>
            </w: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will be provid</w:t>
            </w:r>
            <w:r w:rsidR="008B0E12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ed.</w:t>
            </w:r>
          </w:p>
          <w:p w14:paraId="40BED3CE" w14:textId="77777777" w:rsidR="008B0E12" w:rsidRPr="007C2E0E" w:rsidRDefault="008B0E12" w:rsidP="008B0E12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</w:p>
          <w:p w14:paraId="07A34EAC" w14:textId="348C3BF5" w:rsidR="00597DF9" w:rsidRPr="007C2E0E" w:rsidRDefault="008B0E12" w:rsidP="00E627D8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Members can only</w:t>
            </w:r>
            <w:r w:rsidR="000B7EE1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 pick up their own meals and will not be able to get meals for co-workers.</w:t>
            </w:r>
          </w:p>
          <w:p w14:paraId="1F0DDF79" w14:textId="77777777" w:rsidR="00597DF9" w:rsidRPr="007C2E0E" w:rsidRDefault="00597DF9" w:rsidP="00597DF9">
            <w:pPr>
              <w:jc w:val="center"/>
              <w:rPr>
                <w:rFonts w:ascii="Times New Roman" w:hAnsi="Times New Roman"/>
                <w:b/>
                <w:bCs/>
                <w:lang w:val="en-CA" w:eastAsia="en-CA"/>
              </w:rPr>
            </w:pPr>
          </w:p>
          <w:p w14:paraId="7242E744" w14:textId="2D57D9F2" w:rsidR="00597DF9" w:rsidRPr="007C2E0E" w:rsidRDefault="00597DF9" w:rsidP="00597DF9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Reminder, to come out on your break, before shift, after shift or you can come on your day off.</w:t>
            </w:r>
          </w:p>
          <w:p w14:paraId="4AB09F2E" w14:textId="77777777" w:rsidR="006F51A2" w:rsidRPr="007C2E0E" w:rsidRDefault="006F51A2" w:rsidP="00BA6B74">
            <w:pPr>
              <w:rPr>
                <w:rFonts w:ascii="Times New Roman" w:hAnsi="Times New Roman"/>
                <w:b/>
                <w:bCs/>
                <w:lang w:val="en-CA" w:eastAsia="en-CA"/>
              </w:rPr>
            </w:pPr>
          </w:p>
          <w:p w14:paraId="2A6C4F9A" w14:textId="2AD81C56" w:rsidR="008B0E12" w:rsidRPr="007C2E0E" w:rsidRDefault="00597DF9" w:rsidP="00BB0859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Meals </w:t>
            </w:r>
            <w:r w:rsidR="008B0E12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will not</w:t>
            </w: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 be </w:t>
            </w:r>
            <w:r w:rsidR="008B0E12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served</w:t>
            </w:r>
            <w:r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 past the cutoff times to ensure foo</w:t>
            </w:r>
            <w:r w:rsidR="008B0E12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>d</w:t>
            </w:r>
            <w:r w:rsidR="009457CD" w:rsidRPr="007C2E0E"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  <w:t xml:space="preserve"> safety.</w:t>
            </w:r>
          </w:p>
          <w:p w14:paraId="00BDA7F9" w14:textId="77777777" w:rsidR="008B0E12" w:rsidRPr="007C2E0E" w:rsidRDefault="008B0E12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lang w:val="en-CA" w:eastAsia="en-CA"/>
              </w:rPr>
            </w:pPr>
          </w:p>
          <w:p w14:paraId="1BC23D62" w14:textId="1836934D" w:rsidR="00597DF9" w:rsidRPr="007C2E0E" w:rsidRDefault="00597DF9" w:rsidP="00597DF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EE0000"/>
                <w:lang w:val="en-CA" w:eastAsia="en-CA"/>
              </w:rPr>
            </w:pPr>
            <w:r w:rsidRPr="007C2E0E">
              <w:rPr>
                <w:rFonts w:ascii="Times New Roman" w:hAnsi="Times New Roman"/>
                <w:b/>
                <w:bCs/>
                <w:i/>
                <w:iCs/>
                <w:color w:val="EE0000"/>
                <w:lang w:val="en-CA" w:eastAsia="en-CA"/>
              </w:rPr>
              <w:t>Thank you.</w:t>
            </w:r>
          </w:p>
          <w:p w14:paraId="05B99752" w14:textId="77777777" w:rsidR="00597DF9" w:rsidRPr="007C2E0E" w:rsidRDefault="00597DF9" w:rsidP="00597DF9">
            <w:pPr>
              <w:jc w:val="center"/>
              <w:rPr>
                <w:rFonts w:ascii="Times New Roman" w:hAnsi="Times New Roman"/>
                <w:b/>
                <w:bCs/>
                <w:color w:val="EE0000"/>
                <w:lang w:val="en-CA" w:eastAsia="en-CA"/>
              </w:rPr>
            </w:pPr>
          </w:p>
          <w:p w14:paraId="3BEED98A" w14:textId="77777777" w:rsidR="00597DF9" w:rsidRPr="00597DF9" w:rsidRDefault="00597DF9" w:rsidP="00597DF9">
            <w:pPr>
              <w:rPr>
                <w:rFonts w:ascii="Times New Roman" w:hAnsi="Times New Roman"/>
                <w:lang w:val="en-CA" w:eastAsia="en-CA"/>
              </w:rPr>
            </w:pPr>
          </w:p>
          <w:p w14:paraId="551C582D" w14:textId="77777777" w:rsidR="00597DF9" w:rsidRPr="00597DF9" w:rsidRDefault="00597DF9" w:rsidP="00597DF9">
            <w:pPr>
              <w:rPr>
                <w:rFonts w:ascii="Times New Roman" w:hAnsi="Times New Roman"/>
                <w:lang w:val="en-CA" w:eastAsia="en-CA"/>
              </w:rPr>
            </w:pPr>
          </w:p>
          <w:p w14:paraId="3B6F9668" w14:textId="77777777" w:rsidR="00597DF9" w:rsidRPr="00597DF9" w:rsidRDefault="00597DF9" w:rsidP="00597DF9">
            <w:pPr>
              <w:rPr>
                <w:rFonts w:ascii="Times New Roman" w:hAnsi="Times New Roman"/>
                <w:lang w:val="en-CA" w:eastAsia="en-CA"/>
              </w:rPr>
            </w:pPr>
          </w:p>
          <w:p w14:paraId="4B5E7B2B" w14:textId="77777777" w:rsidR="00EF6A08" w:rsidRPr="00066EBC" w:rsidRDefault="00EF6A08" w:rsidP="00EF6A08">
            <w:pPr>
              <w:jc w:val="center"/>
              <w:rPr>
                <w:rFonts w:ascii="Comic Sans MS" w:hAnsi="Comic Sans MS"/>
                <w:b/>
                <w:bCs/>
                <w:color w:val="EE0000"/>
                <w:sz w:val="28"/>
                <w:szCs w:val="28"/>
              </w:rPr>
            </w:pPr>
          </w:p>
          <w:p w14:paraId="40B3AE7B" w14:textId="77777777" w:rsidR="0088654E" w:rsidRPr="00956743" w:rsidRDefault="0088654E" w:rsidP="0088654E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</w:p>
          <w:p w14:paraId="447A0E29" w14:textId="690060DD" w:rsidR="00D15EDC" w:rsidRPr="000622C2" w:rsidRDefault="00D15EDC" w:rsidP="00F10242"/>
        </w:tc>
      </w:tr>
      <w:tr w:rsidR="00D15EDC" w14:paraId="23A87178" w14:textId="77777777" w:rsidTr="004F6A80">
        <w:trPr>
          <w:trHeight w:val="1260"/>
        </w:trPr>
        <w:tc>
          <w:tcPr>
            <w:tcW w:w="6480" w:type="dxa"/>
          </w:tcPr>
          <w:p w14:paraId="3AA694D5" w14:textId="38E3B697" w:rsidR="00D15EDC" w:rsidRDefault="00D15EDC" w:rsidP="00846888">
            <w:pPr>
              <w:pStyle w:val="Location"/>
            </w:pPr>
          </w:p>
        </w:tc>
      </w:tr>
    </w:tbl>
    <w:p w14:paraId="1015C404" w14:textId="77777777" w:rsidR="00D15EDC" w:rsidRPr="00460A47" w:rsidRDefault="00D15EDC" w:rsidP="00D15EDC"/>
    <w:sectPr w:rsidR="00D15EDC" w:rsidRPr="00460A47" w:rsidSect="004F6A80">
      <w:pgSz w:w="12240" w:h="15840"/>
      <w:pgMar w:top="2880" w:right="288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3C85" w14:textId="77777777" w:rsidR="00170A63" w:rsidRDefault="00170A63" w:rsidP="00495163">
      <w:r>
        <w:separator/>
      </w:r>
    </w:p>
  </w:endnote>
  <w:endnote w:type="continuationSeparator" w:id="0">
    <w:p w14:paraId="654FE82D" w14:textId="77777777" w:rsidR="00170A63" w:rsidRDefault="00170A63" w:rsidP="0049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C448" w14:textId="77777777" w:rsidR="00170A63" w:rsidRDefault="00170A63" w:rsidP="00495163">
      <w:r>
        <w:separator/>
      </w:r>
    </w:p>
  </w:footnote>
  <w:footnote w:type="continuationSeparator" w:id="0">
    <w:p w14:paraId="12832B88" w14:textId="77777777" w:rsidR="00170A63" w:rsidRDefault="00170A63" w:rsidP="00495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4014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4E4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4417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BAD3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410AF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48BB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446A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7A13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BC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82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397654">
    <w:abstractNumId w:val="9"/>
  </w:num>
  <w:num w:numId="2" w16cid:durableId="1474441227">
    <w:abstractNumId w:val="7"/>
  </w:num>
  <w:num w:numId="3" w16cid:durableId="1795101968">
    <w:abstractNumId w:val="6"/>
  </w:num>
  <w:num w:numId="4" w16cid:durableId="1736006360">
    <w:abstractNumId w:val="5"/>
  </w:num>
  <w:num w:numId="5" w16cid:durableId="395081954">
    <w:abstractNumId w:val="4"/>
  </w:num>
  <w:num w:numId="6" w16cid:durableId="963075541">
    <w:abstractNumId w:val="8"/>
  </w:num>
  <w:num w:numId="7" w16cid:durableId="816264987">
    <w:abstractNumId w:val="3"/>
  </w:num>
  <w:num w:numId="8" w16cid:durableId="1327124126">
    <w:abstractNumId w:val="2"/>
  </w:num>
  <w:num w:numId="9" w16cid:durableId="214850166">
    <w:abstractNumId w:val="1"/>
  </w:num>
  <w:num w:numId="10" w16cid:durableId="70421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>
      <o:colormru v:ext="edit" colors="#0019b7,#0a96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F8"/>
    <w:rsid w:val="00007FF6"/>
    <w:rsid w:val="00030B5F"/>
    <w:rsid w:val="00034CDB"/>
    <w:rsid w:val="000622C2"/>
    <w:rsid w:val="00066EBC"/>
    <w:rsid w:val="000B7DAF"/>
    <w:rsid w:val="000B7EE1"/>
    <w:rsid w:val="0010220F"/>
    <w:rsid w:val="00113008"/>
    <w:rsid w:val="00170A63"/>
    <w:rsid w:val="001D6C56"/>
    <w:rsid w:val="00201C52"/>
    <w:rsid w:val="002056B9"/>
    <w:rsid w:val="00281E5B"/>
    <w:rsid w:val="002A33FB"/>
    <w:rsid w:val="002A3CE7"/>
    <w:rsid w:val="002C78D4"/>
    <w:rsid w:val="002D087F"/>
    <w:rsid w:val="002D270C"/>
    <w:rsid w:val="00306BF8"/>
    <w:rsid w:val="0031388D"/>
    <w:rsid w:val="00345BC1"/>
    <w:rsid w:val="00376718"/>
    <w:rsid w:val="003E0626"/>
    <w:rsid w:val="003F449A"/>
    <w:rsid w:val="003F5DA2"/>
    <w:rsid w:val="0042476C"/>
    <w:rsid w:val="00431856"/>
    <w:rsid w:val="0045752B"/>
    <w:rsid w:val="00460A47"/>
    <w:rsid w:val="0047063A"/>
    <w:rsid w:val="00495163"/>
    <w:rsid w:val="004964C8"/>
    <w:rsid w:val="004D783D"/>
    <w:rsid w:val="004E7A2E"/>
    <w:rsid w:val="004F6A80"/>
    <w:rsid w:val="00510C16"/>
    <w:rsid w:val="00513B4E"/>
    <w:rsid w:val="00524A33"/>
    <w:rsid w:val="005312B2"/>
    <w:rsid w:val="0053221F"/>
    <w:rsid w:val="00546143"/>
    <w:rsid w:val="00597DF9"/>
    <w:rsid w:val="005A485A"/>
    <w:rsid w:val="005A68FC"/>
    <w:rsid w:val="005B4FF9"/>
    <w:rsid w:val="005B7673"/>
    <w:rsid w:val="005D7E29"/>
    <w:rsid w:val="00630F33"/>
    <w:rsid w:val="00693785"/>
    <w:rsid w:val="006F51A2"/>
    <w:rsid w:val="00757333"/>
    <w:rsid w:val="00763E56"/>
    <w:rsid w:val="007762F4"/>
    <w:rsid w:val="007B1243"/>
    <w:rsid w:val="007C2E0E"/>
    <w:rsid w:val="007D12D6"/>
    <w:rsid w:val="00834021"/>
    <w:rsid w:val="0084651C"/>
    <w:rsid w:val="00846888"/>
    <w:rsid w:val="00853540"/>
    <w:rsid w:val="00872EE6"/>
    <w:rsid w:val="0088654E"/>
    <w:rsid w:val="00892C83"/>
    <w:rsid w:val="008A0B4F"/>
    <w:rsid w:val="008B0E12"/>
    <w:rsid w:val="008D7B33"/>
    <w:rsid w:val="00914D4C"/>
    <w:rsid w:val="00916F8E"/>
    <w:rsid w:val="00935F39"/>
    <w:rsid w:val="009457CD"/>
    <w:rsid w:val="00956743"/>
    <w:rsid w:val="00A06846"/>
    <w:rsid w:val="00A1078A"/>
    <w:rsid w:val="00A26AB6"/>
    <w:rsid w:val="00A44797"/>
    <w:rsid w:val="00A75C60"/>
    <w:rsid w:val="00A94211"/>
    <w:rsid w:val="00AC4672"/>
    <w:rsid w:val="00AE7CC5"/>
    <w:rsid w:val="00B15015"/>
    <w:rsid w:val="00B463C1"/>
    <w:rsid w:val="00B5145A"/>
    <w:rsid w:val="00B93C9B"/>
    <w:rsid w:val="00B952CB"/>
    <w:rsid w:val="00B96BBC"/>
    <w:rsid w:val="00BA6B74"/>
    <w:rsid w:val="00BB0859"/>
    <w:rsid w:val="00C0067B"/>
    <w:rsid w:val="00C12B16"/>
    <w:rsid w:val="00C4312B"/>
    <w:rsid w:val="00CA2684"/>
    <w:rsid w:val="00CA5A59"/>
    <w:rsid w:val="00CA6862"/>
    <w:rsid w:val="00CC21B2"/>
    <w:rsid w:val="00D056A3"/>
    <w:rsid w:val="00D15EDC"/>
    <w:rsid w:val="00D35868"/>
    <w:rsid w:val="00D42521"/>
    <w:rsid w:val="00DD6555"/>
    <w:rsid w:val="00DF4750"/>
    <w:rsid w:val="00E11242"/>
    <w:rsid w:val="00E6081B"/>
    <w:rsid w:val="00E627D8"/>
    <w:rsid w:val="00E763C3"/>
    <w:rsid w:val="00EF0C5D"/>
    <w:rsid w:val="00EF6A08"/>
    <w:rsid w:val="00F10242"/>
    <w:rsid w:val="00F37FA2"/>
    <w:rsid w:val="00F76B9A"/>
    <w:rsid w:val="00FA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9b7,#0a96f2"/>
    </o:shapedefaults>
    <o:shapelayout v:ext="edit">
      <o:idmap v:ext="edit" data="2"/>
    </o:shapelayout>
  </w:shapeDefaults>
  <w:decimalSymbol w:val="."/>
  <w:listSeparator w:val=","/>
  <w14:docId w14:val="77284E21"/>
  <w15:docId w15:val="{227B90AD-6923-40C8-8B8C-B12A68F4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51C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rsid w:val="00D15EDC"/>
    <w:pPr>
      <w:spacing w:line="1280" w:lineRule="exact"/>
      <w:outlineLvl w:val="0"/>
    </w:pPr>
    <w:rPr>
      <w:rFonts w:asciiTheme="majorHAnsi" w:hAnsiTheme="majorHAnsi"/>
      <w:b/>
      <w:color w:val="E36C0A" w:themeColor="accent6" w:themeShade="BF"/>
      <w:sz w:val="140"/>
    </w:rPr>
  </w:style>
  <w:style w:type="paragraph" w:styleId="Heading2">
    <w:name w:val="heading 2"/>
    <w:basedOn w:val="Normal"/>
    <w:uiPriority w:val="9"/>
    <w:unhideWhenUsed/>
    <w:qFormat/>
    <w:rsid w:val="000622C2"/>
    <w:pPr>
      <w:spacing w:before="1000"/>
      <w:contextualSpacing/>
      <w:outlineLvl w:val="1"/>
    </w:pPr>
    <w:rPr>
      <w:b/>
      <w:color w:val="244061" w:themeColor="accent1" w:themeShade="80"/>
      <w:sz w:val="68"/>
    </w:rPr>
  </w:style>
  <w:style w:type="paragraph" w:styleId="Heading3">
    <w:name w:val="heading 3"/>
    <w:basedOn w:val="Normal"/>
    <w:uiPriority w:val="9"/>
    <w:unhideWhenUsed/>
    <w:qFormat/>
    <w:rsid w:val="000622C2"/>
    <w:pPr>
      <w:spacing w:before="280"/>
      <w:contextualSpacing/>
      <w:outlineLvl w:val="2"/>
    </w:pPr>
    <w:rPr>
      <w:i/>
      <w:color w:val="244061" w:themeColor="accent1" w:themeShade="80"/>
      <w:sz w:val="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2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2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uiPriority w:val="99"/>
    <w:semiHidden/>
    <w:unhideWhenUsed/>
    <w:rsid w:val="005A485A"/>
    <w:rPr>
      <w:rFonts w:ascii="Tahoma" w:hAnsi="Tahoma" w:cs="Tahoma"/>
      <w:sz w:val="16"/>
      <w:szCs w:val="16"/>
    </w:rPr>
  </w:style>
  <w:style w:type="paragraph" w:customStyle="1" w:styleId="Location">
    <w:name w:val="Location"/>
    <w:basedOn w:val="Normal"/>
    <w:link w:val="LocationChar"/>
    <w:uiPriority w:val="11"/>
    <w:qFormat/>
    <w:rsid w:val="00D15EDC"/>
    <w:pPr>
      <w:jc w:val="right"/>
    </w:pPr>
    <w:rPr>
      <w:b/>
      <w:color w:val="244061" w:themeColor="accent1" w:themeShade="80"/>
      <w:sz w:val="36"/>
    </w:rPr>
  </w:style>
  <w:style w:type="character" w:styleId="PlaceholderText">
    <w:name w:val="Placeholder Text"/>
    <w:basedOn w:val="DefaultParagraphFont"/>
    <w:uiPriority w:val="99"/>
    <w:semiHidden/>
    <w:rsid w:val="00846888"/>
    <w:rPr>
      <w:color w:val="808080"/>
    </w:rPr>
  </w:style>
  <w:style w:type="paragraph" w:customStyle="1" w:styleId="RSVP">
    <w:name w:val="RSVP"/>
    <w:basedOn w:val="Normal"/>
    <w:link w:val="RSVPChar"/>
    <w:uiPriority w:val="13"/>
    <w:qFormat/>
    <w:rsid w:val="00D15EDC"/>
    <w:pPr>
      <w:jc w:val="right"/>
    </w:pPr>
    <w:rPr>
      <w:i/>
      <w:color w:val="244061" w:themeColor="accent1" w:themeShade="80"/>
      <w:sz w:val="36"/>
    </w:rPr>
  </w:style>
  <w:style w:type="character" w:customStyle="1" w:styleId="LocationChar">
    <w:name w:val="Location Char"/>
    <w:basedOn w:val="DefaultParagraphFont"/>
    <w:link w:val="Location"/>
    <w:uiPriority w:val="11"/>
    <w:rsid w:val="00C12B16"/>
    <w:rPr>
      <w:rFonts w:asciiTheme="minorHAnsi" w:hAnsiTheme="minorHAnsi"/>
      <w:b/>
      <w:color w:val="244061" w:themeColor="accent1" w:themeShade="80"/>
      <w:sz w:val="36"/>
      <w:szCs w:val="24"/>
    </w:rPr>
  </w:style>
  <w:style w:type="character" w:customStyle="1" w:styleId="RSVPChar">
    <w:name w:val="RSVP Char"/>
    <w:basedOn w:val="DefaultParagraphFont"/>
    <w:link w:val="RSVP"/>
    <w:uiPriority w:val="13"/>
    <w:rsid w:val="00C12B16"/>
    <w:rPr>
      <w:rFonts w:asciiTheme="minorHAnsi" w:hAnsiTheme="minorHAnsi"/>
      <w:i/>
      <w:color w:val="244061" w:themeColor="accent1" w:themeShade="80"/>
      <w:sz w:val="36"/>
      <w:szCs w:val="24"/>
    </w:rPr>
  </w:style>
  <w:style w:type="table" w:styleId="TableGrid">
    <w:name w:val="Table Grid"/>
    <w:basedOn w:val="TableNormal"/>
    <w:rsid w:val="00D15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F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2C2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4F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2C2"/>
    <w:rPr>
      <w:rFonts w:asciiTheme="minorHAnsi" w:hAnsiTheme="minorHAns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2C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2C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622C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622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622C2"/>
    <w:rPr>
      <w:rFonts w:asciiTheme="minorHAnsi" w:hAnsiTheme="minorHAnsi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622C2"/>
    <w:rPr>
      <w:b/>
      <w:bCs/>
      <w:caps w:val="0"/>
      <w:smallCaps/>
      <w:color w:val="365F91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0622C2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0622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pe%20Local%205180\AppData\Roaming\Microsoft\Templates\BBQ%20invitation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0FD97-228B-4733-809D-52D1D664A9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F06154-9272-41F8-B8BD-E236BE0EF00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C65BFC9F-731D-4196-B524-082EF8920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BBQ invitation flyer</Template>
  <TotalTime>3342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Julie LaPointe</cp:lastModifiedBy>
  <cp:revision>26</cp:revision>
  <cp:lastPrinted>2026-09-29T04:07:00Z</cp:lastPrinted>
  <dcterms:created xsi:type="dcterms:W3CDTF">2026-02-06T04:28:00Z</dcterms:created>
  <dcterms:modified xsi:type="dcterms:W3CDTF">2026-09-30T17:04:00Z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